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2"/>
      </w:tblGrid>
      <w:tr w:rsidR="00CB611C" w14:paraId="11DF5495" w14:textId="77777777">
        <w:trPr>
          <w:trHeight w:val="1964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3F4E8C47" w14:textId="74AAB71E" w:rsidR="00CB611C" w:rsidRDefault="009A7EFF">
            <w:pPr>
              <w:pStyle w:val="Nadpis1"/>
              <w:framePr w:hSpace="141" w:wrap="auto" w:vAnchor="text" w:hAnchor="margin" w:y="22"/>
            </w:pPr>
            <w:r>
              <w:t xml:space="preserve"> </w:t>
            </w:r>
            <w:r w:rsidR="00027299">
              <w:object w:dxaOrig="8850" w:dyaOrig="10605" w14:anchorId="4227E1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109.9pt" o:ole="">
                  <v:imagedata r:id="rId5" o:title=""/>
                </v:shape>
                <o:OLEObject Type="Embed" ProgID="PBrush" ShapeID="_x0000_i1025" DrawAspect="Content" ObjectID="_1851595401" r:id="rId6"/>
              </w:object>
            </w:r>
          </w:p>
          <w:p w14:paraId="43684301" w14:textId="77777777" w:rsidR="00CB611C" w:rsidRDefault="00CB611C">
            <w:pPr>
              <w:pStyle w:val="Nadpis1"/>
              <w:framePr w:hSpace="141" w:wrap="auto" w:vAnchor="text" w:hAnchor="margin" w:y="22"/>
            </w:pPr>
          </w:p>
        </w:tc>
      </w:tr>
    </w:tbl>
    <w:p w14:paraId="3FBC9C17" w14:textId="77777777" w:rsidR="00CB611C" w:rsidRDefault="00240388">
      <w:pPr>
        <w:pStyle w:val="Nadpis1"/>
        <w:rPr>
          <w:sz w:val="32"/>
        </w:rPr>
      </w:pPr>
      <w:r>
        <w:tab/>
      </w:r>
      <w:proofErr w:type="gramStart"/>
      <w:r>
        <w:rPr>
          <w:sz w:val="32"/>
        </w:rPr>
        <w:t>OBEC  ČERNIV</w:t>
      </w:r>
      <w:proofErr w:type="gramEnd"/>
    </w:p>
    <w:p w14:paraId="41BCEE87" w14:textId="77777777" w:rsidR="00CB611C" w:rsidRDefault="00240388">
      <w:pPr>
        <w:pStyle w:val="Nadpis2"/>
        <w:rPr>
          <w:sz w:val="32"/>
        </w:rPr>
      </w:pPr>
      <w:r>
        <w:rPr>
          <w:sz w:val="32"/>
        </w:rPr>
        <w:t xml:space="preserve">          </w:t>
      </w:r>
      <w:proofErr w:type="gramStart"/>
      <w:r>
        <w:rPr>
          <w:sz w:val="32"/>
        </w:rPr>
        <w:t>OBECNÍ  ÚŘAD</w:t>
      </w:r>
      <w:proofErr w:type="gramEnd"/>
      <w:r>
        <w:rPr>
          <w:sz w:val="32"/>
        </w:rPr>
        <w:t xml:space="preserve">  ČERNIV</w:t>
      </w:r>
    </w:p>
    <w:p w14:paraId="08179886" w14:textId="77777777" w:rsidR="00CB611C" w:rsidRDefault="00240388">
      <w:pPr>
        <w:pStyle w:val="Nadpis3"/>
        <w:rPr>
          <w:sz w:val="32"/>
        </w:rPr>
      </w:pPr>
      <w:r>
        <w:rPr>
          <w:sz w:val="32"/>
        </w:rPr>
        <w:t xml:space="preserve">          ČERNIV  21</w:t>
      </w:r>
    </w:p>
    <w:p w14:paraId="0C42FA3D" w14:textId="77777777" w:rsidR="00CB611C" w:rsidRDefault="00240388">
      <w:pPr>
        <w:pStyle w:val="Nadpis1"/>
        <w:tabs>
          <w:tab w:val="left" w:pos="1506"/>
        </w:tabs>
      </w:pPr>
      <w:r>
        <w:rPr>
          <w:sz w:val="32"/>
        </w:rPr>
        <w:t xml:space="preserve">          PSČ  410 </w:t>
      </w:r>
      <w:proofErr w:type="gramStart"/>
      <w:r>
        <w:rPr>
          <w:sz w:val="32"/>
        </w:rPr>
        <w:t>02  LOVOSICE</w:t>
      </w:r>
      <w:proofErr w:type="gramEnd"/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4"/>
      </w:tblGrid>
      <w:tr w:rsidR="00CB611C" w14:paraId="2CC565AD" w14:textId="77777777">
        <w:trPr>
          <w:trHeight w:hRule="exact" w:val="2397"/>
        </w:trPr>
        <w:tc>
          <w:tcPr>
            <w:tcW w:w="612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86BA6D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4BAA86EB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6806BC5D" w14:textId="54A2174F" w:rsidR="006310A9" w:rsidRDefault="006310A9" w:rsidP="006310A9">
            <w:pPr>
              <w:pStyle w:val="Zkladntext2"/>
              <w:framePr w:hSpace="141" w:wrap="auto" w:vAnchor="text" w:hAnchor="page" w:x="5439" w:y="133"/>
            </w:pPr>
            <w:r>
              <w:t xml:space="preserve"> </w:t>
            </w:r>
            <w:r w:rsidR="001E420D">
              <w:t>Veřejné z</w:t>
            </w:r>
            <w:r>
              <w:t>asedání obecního zastupitelstva</w:t>
            </w:r>
          </w:p>
          <w:p w14:paraId="65751CAA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58D9A0A4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2FF48939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53411AC9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03AD6B03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2EEF0B56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2392B364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4DF8D24D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5DA8BF0B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2DB5F87E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390AB80A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6B432F4C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0B7A6462" w14:textId="77777777" w:rsidR="00CB611C" w:rsidRDefault="00CB611C">
            <w:pPr>
              <w:framePr w:hSpace="141" w:wrap="auto" w:vAnchor="text" w:hAnchor="page" w:x="5439" w:y="133"/>
              <w:rPr>
                <w:b/>
                <w:sz w:val="32"/>
              </w:rPr>
            </w:pPr>
          </w:p>
          <w:p w14:paraId="7169BB1F" w14:textId="77777777" w:rsidR="00CB611C" w:rsidRDefault="00CB611C">
            <w:pPr>
              <w:framePr w:hSpace="141" w:wrap="auto" w:vAnchor="text" w:hAnchor="page" w:x="5439" w:y="133"/>
              <w:rPr>
                <w:b/>
              </w:rPr>
            </w:pPr>
          </w:p>
          <w:p w14:paraId="003C84F5" w14:textId="77777777" w:rsidR="00CB611C" w:rsidRDefault="00CB611C">
            <w:pPr>
              <w:framePr w:hSpace="141" w:wrap="auto" w:vAnchor="text" w:hAnchor="page" w:x="5439" w:y="133"/>
              <w:rPr>
                <w:b/>
              </w:rPr>
            </w:pPr>
          </w:p>
        </w:tc>
      </w:tr>
    </w:tbl>
    <w:p w14:paraId="2BDA59F1" w14:textId="77777777" w:rsidR="00CB611C" w:rsidRDefault="00CB611C">
      <w:pPr>
        <w:pStyle w:val="Titulek"/>
        <w:rPr>
          <w:sz w:val="36"/>
        </w:rPr>
      </w:pPr>
    </w:p>
    <w:p w14:paraId="72B94E56" w14:textId="77777777" w:rsidR="00CB611C" w:rsidRDefault="00CB611C"/>
    <w:p w14:paraId="49FF26A3" w14:textId="77777777" w:rsidR="00CB611C" w:rsidRDefault="00CB611C">
      <w:pPr>
        <w:rPr>
          <w:sz w:val="18"/>
        </w:rPr>
      </w:pPr>
    </w:p>
    <w:p w14:paraId="5C7A1C8C" w14:textId="77777777" w:rsidR="00CB611C" w:rsidRDefault="00CB611C">
      <w:pPr>
        <w:rPr>
          <w:sz w:val="18"/>
        </w:rPr>
      </w:pPr>
    </w:p>
    <w:p w14:paraId="53A5FED3" w14:textId="77777777" w:rsidR="00CB611C" w:rsidRDefault="00CB611C">
      <w:pPr>
        <w:rPr>
          <w:sz w:val="18"/>
        </w:rPr>
      </w:pPr>
    </w:p>
    <w:p w14:paraId="222DC7EF" w14:textId="77777777" w:rsidR="00CB611C" w:rsidRDefault="00CB611C">
      <w:pPr>
        <w:rPr>
          <w:sz w:val="18"/>
        </w:rPr>
      </w:pPr>
    </w:p>
    <w:p w14:paraId="515BE926" w14:textId="77777777" w:rsidR="00CB611C" w:rsidRDefault="00240388">
      <w:pPr>
        <w:rPr>
          <w:sz w:val="18"/>
        </w:rPr>
      </w:pPr>
      <w:r>
        <w:rPr>
          <w:sz w:val="18"/>
        </w:rPr>
        <w:t>Bank.spojení:33921-471/0100</w:t>
      </w:r>
    </w:p>
    <w:p w14:paraId="4E0C4207" w14:textId="77777777" w:rsidR="00CB611C" w:rsidRDefault="00240388">
      <w:pPr>
        <w:rPr>
          <w:sz w:val="18"/>
        </w:rPr>
      </w:pPr>
      <w:r>
        <w:rPr>
          <w:sz w:val="18"/>
        </w:rPr>
        <w:t xml:space="preserve">IČO </w:t>
      </w:r>
      <w:proofErr w:type="gramStart"/>
      <w:r>
        <w:rPr>
          <w:sz w:val="18"/>
        </w:rPr>
        <w:t>00526100 ,</w:t>
      </w:r>
      <w:proofErr w:type="gramEnd"/>
      <w:r>
        <w:rPr>
          <w:sz w:val="18"/>
        </w:rPr>
        <w:t xml:space="preserve"> DIČ 197-00526100 </w:t>
      </w:r>
    </w:p>
    <w:p w14:paraId="474DDD9C" w14:textId="77777777" w:rsidR="00CB611C" w:rsidRDefault="00240388">
      <w:pPr>
        <w:rPr>
          <w:color w:val="0000FF"/>
          <w:sz w:val="16"/>
          <w:u w:val="single"/>
        </w:rPr>
      </w:pPr>
      <w:r>
        <w:rPr>
          <w:sz w:val="16"/>
        </w:rPr>
        <w:t xml:space="preserve">E-mail  </w:t>
      </w:r>
      <w:hyperlink r:id="rId7" w:history="1">
        <w:r w:rsidR="00AE6093" w:rsidRPr="00535C55">
          <w:rPr>
            <w:rStyle w:val="Hypertextovodkaz"/>
            <w:sz w:val="16"/>
          </w:rPr>
          <w:t>ou.cerniv@seznam.cz</w:t>
        </w:r>
      </w:hyperlink>
    </w:p>
    <w:p w14:paraId="113B8610" w14:textId="77777777" w:rsidR="00AE6093" w:rsidRDefault="00AE6093">
      <w:pPr>
        <w:rPr>
          <w:color w:val="0000FF"/>
          <w:u w:val="single"/>
        </w:rPr>
      </w:pPr>
      <w:r>
        <w:rPr>
          <w:color w:val="0000FF"/>
          <w:sz w:val="16"/>
          <w:u w:val="single"/>
        </w:rPr>
        <w:t xml:space="preserve">ID </w:t>
      </w:r>
      <w:proofErr w:type="gramStart"/>
      <w:r>
        <w:rPr>
          <w:color w:val="0000FF"/>
          <w:sz w:val="16"/>
          <w:u w:val="single"/>
        </w:rPr>
        <w:t>schránky:  dimav</w:t>
      </w:r>
      <w:proofErr w:type="gramEnd"/>
      <w:r>
        <w:rPr>
          <w:color w:val="0000FF"/>
          <w:sz w:val="16"/>
          <w:u w:val="single"/>
        </w:rPr>
        <w:t>8u</w:t>
      </w:r>
    </w:p>
    <w:p w14:paraId="3392C5DE" w14:textId="77777777" w:rsidR="00CB611C" w:rsidRDefault="00240388">
      <w:pPr>
        <w:rPr>
          <w:sz w:val="16"/>
        </w:rPr>
      </w:pPr>
      <w:r>
        <w:rPr>
          <w:sz w:val="16"/>
        </w:rPr>
        <w:t>TELEFON:416592275, 607198373</w:t>
      </w:r>
    </w:p>
    <w:p w14:paraId="20BD9604" w14:textId="77777777" w:rsidR="00CB611C" w:rsidRDefault="00AE6093">
      <w:r>
        <w:rPr>
          <w:sz w:val="16"/>
        </w:rPr>
        <w:t>Úřední h.</w:t>
      </w:r>
      <w:r w:rsidR="00240388">
        <w:rPr>
          <w:sz w:val="16"/>
        </w:rPr>
        <w:t xml:space="preserve"> každé úterý od 17:00 do 18:00</w:t>
      </w:r>
    </w:p>
    <w:p w14:paraId="2430CC0E" w14:textId="77777777" w:rsidR="00CB611C" w:rsidRDefault="00CB611C"/>
    <w:p w14:paraId="7F10FC30" w14:textId="77777777" w:rsidR="00CB611C" w:rsidRDefault="00CB611C"/>
    <w:p w14:paraId="49A7CC1A" w14:textId="77777777" w:rsidR="00CB611C" w:rsidRDefault="00CB611C"/>
    <w:p w14:paraId="454DD54A" w14:textId="77777777" w:rsidR="00CB611C" w:rsidRDefault="00240388">
      <w:pPr>
        <w:pStyle w:val="Nadpis4"/>
      </w:pPr>
      <w:proofErr w:type="gramStart"/>
      <w:r>
        <w:t>VÁŠ  DOPIS</w:t>
      </w:r>
      <w:proofErr w:type="gramEnd"/>
      <w:r>
        <w:t xml:space="preserve"> ZNAČKY / ZE DNE           </w:t>
      </w:r>
      <w:proofErr w:type="gramStart"/>
      <w:r>
        <w:t>NAŠE  ZNAČKA</w:t>
      </w:r>
      <w:proofErr w:type="gramEnd"/>
      <w:r>
        <w:t xml:space="preserve">             </w:t>
      </w:r>
      <w:proofErr w:type="gramStart"/>
      <w:r>
        <w:t>VYŘIZUJE  LINKA</w:t>
      </w:r>
      <w:proofErr w:type="gramEnd"/>
      <w:r>
        <w:t xml:space="preserve">                  </w:t>
      </w:r>
      <w:proofErr w:type="gramStart"/>
      <w:r>
        <w:t>ČERNIV  DNE</w:t>
      </w:r>
      <w:proofErr w:type="gramEnd"/>
    </w:p>
    <w:p w14:paraId="55FC5B89" w14:textId="3E8F868C" w:rsidR="006310A9" w:rsidRDefault="00240388" w:rsidP="006310A9">
      <w:pPr>
        <w:tabs>
          <w:tab w:val="left" w:pos="540"/>
          <w:tab w:val="left" w:pos="2340"/>
          <w:tab w:val="left" w:pos="3960"/>
          <w:tab w:val="left" w:pos="5760"/>
          <w:tab w:val="left" w:pos="8280"/>
        </w:tabs>
      </w:pPr>
      <w:r>
        <w:tab/>
      </w:r>
      <w:r>
        <w:tab/>
      </w:r>
      <w:r>
        <w:tab/>
      </w:r>
      <w:r w:rsidR="006310A9">
        <w:tab/>
        <w:t xml:space="preserve">Vít Petr                             </w:t>
      </w:r>
      <w:r w:rsidR="0024389D">
        <w:t>21.09</w:t>
      </w:r>
      <w:r w:rsidR="009A7EFF">
        <w:t>.2026</w:t>
      </w:r>
    </w:p>
    <w:p w14:paraId="4D5086F0" w14:textId="77777777" w:rsidR="006310A9" w:rsidRDefault="006310A9" w:rsidP="006310A9">
      <w:pPr>
        <w:tabs>
          <w:tab w:val="left" w:pos="540"/>
          <w:tab w:val="left" w:pos="2340"/>
          <w:tab w:val="left" w:pos="3960"/>
          <w:tab w:val="left" w:pos="5760"/>
          <w:tab w:val="left" w:pos="8280"/>
        </w:tabs>
      </w:pPr>
      <w:r>
        <w:tab/>
      </w:r>
      <w:r>
        <w:tab/>
      </w:r>
    </w:p>
    <w:p w14:paraId="25557BCE" w14:textId="77777777" w:rsidR="006310A9" w:rsidRDefault="006310A9" w:rsidP="006310A9">
      <w:pPr>
        <w:pStyle w:val="Nzev"/>
        <w:jc w:val="left"/>
      </w:pPr>
      <w:r>
        <w:rPr>
          <w:b w:val="0"/>
        </w:rPr>
        <w:t>VĚC</w:t>
      </w:r>
      <w:r>
        <w:t>:</w:t>
      </w:r>
    </w:p>
    <w:p w14:paraId="5B7B66C6" w14:textId="77777777" w:rsidR="006310A9" w:rsidRPr="00957945" w:rsidRDefault="006310A9" w:rsidP="006310A9">
      <w:pPr>
        <w:pStyle w:val="Nzev"/>
        <w:rPr>
          <w:spacing w:val="120"/>
          <w:sz w:val="22"/>
          <w:szCs w:val="22"/>
        </w:rPr>
      </w:pPr>
      <w:r w:rsidRPr="00957945">
        <w:rPr>
          <w:spacing w:val="120"/>
          <w:sz w:val="22"/>
          <w:szCs w:val="22"/>
        </w:rPr>
        <w:t>INFORMAC</w:t>
      </w:r>
      <w:r w:rsidRPr="00957945">
        <w:rPr>
          <w:sz w:val="22"/>
          <w:szCs w:val="22"/>
        </w:rPr>
        <w:t>E</w:t>
      </w:r>
    </w:p>
    <w:p w14:paraId="2822AB13" w14:textId="77777777" w:rsidR="006310A9" w:rsidRPr="00957945" w:rsidRDefault="006310A9" w:rsidP="006310A9">
      <w:pPr>
        <w:pStyle w:val="Nzev"/>
        <w:rPr>
          <w:sz w:val="22"/>
          <w:szCs w:val="22"/>
        </w:rPr>
      </w:pPr>
      <w:r w:rsidRPr="00957945">
        <w:rPr>
          <w:sz w:val="22"/>
          <w:szCs w:val="22"/>
        </w:rPr>
        <w:t>o konání</w:t>
      </w:r>
      <w:r>
        <w:rPr>
          <w:sz w:val="22"/>
          <w:szCs w:val="22"/>
        </w:rPr>
        <w:t xml:space="preserve"> veřejného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Černiv</w:t>
      </w:r>
    </w:p>
    <w:p w14:paraId="5509B604" w14:textId="77777777" w:rsidR="006310A9" w:rsidRPr="00957945" w:rsidRDefault="006310A9" w:rsidP="006310A9">
      <w:pPr>
        <w:pStyle w:val="Nzev"/>
        <w:rPr>
          <w:sz w:val="22"/>
          <w:szCs w:val="22"/>
        </w:rPr>
      </w:pPr>
    </w:p>
    <w:p w14:paraId="7098A78B" w14:textId="77777777" w:rsidR="006310A9" w:rsidRPr="00957945" w:rsidRDefault="006310A9" w:rsidP="006310A9">
      <w:pPr>
        <w:jc w:val="both"/>
        <w:rPr>
          <w:sz w:val="22"/>
          <w:szCs w:val="22"/>
        </w:rPr>
      </w:pPr>
      <w:r w:rsidRPr="00957945">
        <w:rPr>
          <w:sz w:val="22"/>
          <w:szCs w:val="22"/>
        </w:rPr>
        <w:t xml:space="preserve">Obecní úřad </w:t>
      </w:r>
      <w:r>
        <w:rPr>
          <w:sz w:val="22"/>
          <w:szCs w:val="22"/>
        </w:rPr>
        <w:t>Černiv</w:t>
      </w:r>
      <w:r w:rsidRPr="00957945">
        <w:rPr>
          <w:sz w:val="22"/>
          <w:szCs w:val="22"/>
        </w:rPr>
        <w:t xml:space="preserve"> v souladu s ustanovením § 93 odst. 1 zákona č. 128/2000 Sb., o obcích (obecní zřízení), v platném znění, informuje o konání </w:t>
      </w:r>
      <w:r>
        <w:rPr>
          <w:sz w:val="22"/>
          <w:szCs w:val="22"/>
        </w:rPr>
        <w:t xml:space="preserve">veřejného </w:t>
      </w:r>
      <w:r w:rsidRPr="00957945">
        <w:rPr>
          <w:b/>
          <w:sz w:val="22"/>
          <w:szCs w:val="22"/>
        </w:rPr>
        <w:t xml:space="preserve">zasedání Zastupitelstva obce </w:t>
      </w:r>
      <w:r>
        <w:rPr>
          <w:b/>
          <w:sz w:val="22"/>
          <w:szCs w:val="22"/>
        </w:rPr>
        <w:t>Černiv</w:t>
      </w:r>
      <w:r w:rsidRPr="00957945">
        <w:rPr>
          <w:sz w:val="22"/>
          <w:szCs w:val="22"/>
        </w:rPr>
        <w:t xml:space="preserve">, svolaného starostou obce </w:t>
      </w:r>
      <w:r>
        <w:rPr>
          <w:sz w:val="22"/>
          <w:szCs w:val="22"/>
        </w:rPr>
        <w:t xml:space="preserve">Petrem </w:t>
      </w:r>
      <w:proofErr w:type="gramStart"/>
      <w:r>
        <w:rPr>
          <w:sz w:val="22"/>
          <w:szCs w:val="22"/>
        </w:rPr>
        <w:t>Vítem</w:t>
      </w:r>
      <w:r w:rsidRPr="00957945">
        <w:rPr>
          <w:sz w:val="22"/>
          <w:szCs w:val="22"/>
        </w:rPr>
        <w:t xml:space="preserve">  v</w:t>
      </w:r>
      <w:proofErr w:type="gramEnd"/>
      <w:r w:rsidRPr="00957945">
        <w:rPr>
          <w:sz w:val="22"/>
          <w:szCs w:val="22"/>
        </w:rPr>
        <w:t xml:space="preserve"> souladu s § 91 odst. 1 zákona o obcích. </w:t>
      </w:r>
    </w:p>
    <w:p w14:paraId="2B607582" w14:textId="77777777" w:rsidR="006310A9" w:rsidRPr="00957945" w:rsidRDefault="006310A9" w:rsidP="006310A9">
      <w:pPr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93"/>
        <w:gridCol w:w="7484"/>
      </w:tblGrid>
      <w:tr w:rsidR="006310A9" w:rsidRPr="00E73862" w14:paraId="73377ADA" w14:textId="77777777" w:rsidTr="00200FB8">
        <w:tc>
          <w:tcPr>
            <w:tcW w:w="2093" w:type="dxa"/>
          </w:tcPr>
          <w:p w14:paraId="2E88D95D" w14:textId="77777777" w:rsidR="006310A9" w:rsidRPr="00E73862" w:rsidRDefault="006310A9" w:rsidP="00200FB8">
            <w:pPr>
              <w:jc w:val="both"/>
              <w:rPr>
                <w:b/>
                <w:sz w:val="22"/>
                <w:szCs w:val="22"/>
              </w:rPr>
            </w:pPr>
            <w:r w:rsidRPr="00E73862">
              <w:rPr>
                <w:b/>
                <w:sz w:val="22"/>
                <w:szCs w:val="22"/>
              </w:rPr>
              <w:t>Místo konání:</w:t>
            </w:r>
          </w:p>
          <w:p w14:paraId="53079628" w14:textId="77777777" w:rsidR="006310A9" w:rsidRPr="00E73862" w:rsidRDefault="006310A9" w:rsidP="00200FB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484" w:type="dxa"/>
          </w:tcPr>
          <w:p w14:paraId="65186069" w14:textId="77777777" w:rsidR="006310A9" w:rsidRPr="00E73862" w:rsidRDefault="006310A9" w:rsidP="00200FB8">
            <w:pPr>
              <w:jc w:val="both"/>
              <w:rPr>
                <w:sz w:val="22"/>
                <w:szCs w:val="22"/>
              </w:rPr>
            </w:pPr>
            <w:r w:rsidRPr="00E73862">
              <w:rPr>
                <w:bCs/>
                <w:sz w:val="22"/>
                <w:szCs w:val="22"/>
              </w:rPr>
              <w:t>Obec Černiv – místnost obecního úřadu, Černiv č. p. 21</w:t>
            </w:r>
          </w:p>
        </w:tc>
      </w:tr>
      <w:tr w:rsidR="006310A9" w:rsidRPr="00E73862" w14:paraId="7BB11E4E" w14:textId="77777777" w:rsidTr="00200FB8">
        <w:tc>
          <w:tcPr>
            <w:tcW w:w="2093" w:type="dxa"/>
          </w:tcPr>
          <w:p w14:paraId="3270EDD0" w14:textId="77777777" w:rsidR="006310A9" w:rsidRPr="00E73862" w:rsidRDefault="006310A9" w:rsidP="00200FB8">
            <w:pPr>
              <w:jc w:val="both"/>
              <w:rPr>
                <w:b/>
                <w:sz w:val="22"/>
                <w:szCs w:val="22"/>
              </w:rPr>
            </w:pPr>
            <w:r w:rsidRPr="00E73862">
              <w:rPr>
                <w:b/>
                <w:sz w:val="22"/>
                <w:szCs w:val="22"/>
              </w:rPr>
              <w:t>Doba konání:</w:t>
            </w:r>
          </w:p>
          <w:p w14:paraId="31601EB4" w14:textId="77777777" w:rsidR="006310A9" w:rsidRPr="00E73862" w:rsidRDefault="006310A9" w:rsidP="00200FB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484" w:type="dxa"/>
          </w:tcPr>
          <w:p w14:paraId="4F86A692" w14:textId="0559EB39" w:rsidR="006310A9" w:rsidRPr="00C156E6" w:rsidRDefault="0024389D" w:rsidP="00200FB8">
            <w:pPr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29.09</w:t>
            </w:r>
            <w:r w:rsidR="009A7EFF">
              <w:rPr>
                <w:b/>
                <w:bCs/>
                <w:sz w:val="28"/>
                <w:szCs w:val="28"/>
                <w:u w:val="single"/>
              </w:rPr>
              <w:t>.2026</w:t>
            </w:r>
            <w:r w:rsidR="006310A9">
              <w:rPr>
                <w:b/>
                <w:bCs/>
                <w:sz w:val="28"/>
                <w:szCs w:val="28"/>
                <w:u w:val="single"/>
              </w:rPr>
              <w:t xml:space="preserve"> od 18:</w:t>
            </w:r>
            <w:r w:rsidR="009A7EFF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B54788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6310A9">
              <w:rPr>
                <w:b/>
                <w:bCs/>
                <w:sz w:val="28"/>
                <w:szCs w:val="28"/>
                <w:u w:val="single"/>
              </w:rPr>
              <w:t>hod.</w:t>
            </w:r>
          </w:p>
        </w:tc>
      </w:tr>
      <w:tr w:rsidR="006310A9" w:rsidRPr="00E73862" w14:paraId="7AD6785A" w14:textId="77777777" w:rsidTr="00200FB8">
        <w:tc>
          <w:tcPr>
            <w:tcW w:w="2093" w:type="dxa"/>
          </w:tcPr>
          <w:p w14:paraId="54E48C6C" w14:textId="77777777" w:rsidR="006310A9" w:rsidRPr="00E73862" w:rsidRDefault="006310A9" w:rsidP="00200FB8">
            <w:pPr>
              <w:jc w:val="both"/>
              <w:rPr>
                <w:b/>
                <w:sz w:val="22"/>
                <w:szCs w:val="22"/>
              </w:rPr>
            </w:pPr>
            <w:r w:rsidRPr="00E73862">
              <w:rPr>
                <w:b/>
                <w:sz w:val="22"/>
                <w:szCs w:val="22"/>
              </w:rPr>
              <w:t xml:space="preserve">Navržený </w:t>
            </w:r>
            <w:r w:rsidRPr="00E73862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484" w:type="dxa"/>
          </w:tcPr>
          <w:p w14:paraId="5EEBEF43" w14:textId="77777777" w:rsidR="006310A9" w:rsidRDefault="006310A9" w:rsidP="00200FB8"/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361"/>
              <w:gridCol w:w="5907"/>
            </w:tblGrid>
            <w:tr w:rsidR="006310A9" w14:paraId="01A63E27" w14:textId="77777777" w:rsidTr="00200FB8">
              <w:tc>
                <w:tcPr>
                  <w:tcW w:w="1809" w:type="dxa"/>
                </w:tcPr>
                <w:p w14:paraId="1C46C9FD" w14:textId="77777777" w:rsidR="006310A9" w:rsidRDefault="006310A9" w:rsidP="00200FB8">
                  <w:pPr>
                    <w:snapToGrid w:val="0"/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484" w:type="dxa"/>
                </w:tcPr>
                <w:p w14:paraId="62BFB0EC" w14:textId="77777777" w:rsidR="00B54788" w:rsidRPr="00656CA2" w:rsidRDefault="00B54788" w:rsidP="00B54788">
                  <w:pPr>
                    <w:numPr>
                      <w:ilvl w:val="0"/>
                      <w:numId w:val="1"/>
                    </w:numPr>
                    <w:overflowPunct/>
                    <w:autoSpaceDE/>
                    <w:autoSpaceDN/>
                    <w:adjustRightInd/>
                    <w:ind w:left="502"/>
                    <w:textAlignment w:val="auto"/>
                  </w:pPr>
                  <w:r w:rsidRPr="00656CA2">
                    <w:t>Určení ověřovatelů zápisu (§ 95 odst. 1 zákona o obcích) a zapisovatele</w:t>
                  </w:r>
                </w:p>
                <w:p w14:paraId="6EF3288C" w14:textId="77777777" w:rsidR="00B54788" w:rsidRPr="00656CA2" w:rsidRDefault="00B54788" w:rsidP="00B54788">
                  <w:pPr>
                    <w:numPr>
                      <w:ilvl w:val="0"/>
                      <w:numId w:val="1"/>
                    </w:numPr>
                    <w:overflowPunct/>
                    <w:autoSpaceDE/>
                    <w:autoSpaceDN/>
                    <w:adjustRightInd/>
                    <w:ind w:left="502"/>
                    <w:textAlignment w:val="auto"/>
                  </w:pPr>
                  <w:r w:rsidRPr="00656CA2">
                    <w:t>Schválení programu</w:t>
                  </w:r>
                </w:p>
                <w:p w14:paraId="763686F1" w14:textId="77777777" w:rsidR="00B54788" w:rsidRDefault="00B54788" w:rsidP="00B54788">
                  <w:pPr>
                    <w:numPr>
                      <w:ilvl w:val="0"/>
                      <w:numId w:val="1"/>
                    </w:numPr>
                    <w:suppressAutoHyphens/>
                    <w:autoSpaceDN/>
                    <w:adjustRightInd/>
                    <w:ind w:left="502"/>
                  </w:pPr>
                  <w:r>
                    <w:t>Provozní situace</w:t>
                  </w:r>
                </w:p>
                <w:p w14:paraId="13F47E99" w14:textId="02AAD62D" w:rsidR="00E27D96" w:rsidRDefault="00E27D96" w:rsidP="00B54788">
                  <w:pPr>
                    <w:numPr>
                      <w:ilvl w:val="0"/>
                      <w:numId w:val="1"/>
                    </w:numPr>
                    <w:suppressAutoHyphens/>
                    <w:autoSpaceDN/>
                    <w:adjustRightInd/>
                    <w:ind w:left="502"/>
                  </w:pPr>
                  <w:r>
                    <w:t xml:space="preserve">Rozpočtové opatření č. </w:t>
                  </w:r>
                  <w:r w:rsidR="0024389D">
                    <w:t>4</w:t>
                  </w:r>
                  <w:r>
                    <w:t>/2026</w:t>
                  </w:r>
                </w:p>
                <w:p w14:paraId="521527EF" w14:textId="77777777" w:rsidR="00B54788" w:rsidRDefault="00B54788" w:rsidP="00B54788">
                  <w:pPr>
                    <w:numPr>
                      <w:ilvl w:val="0"/>
                      <w:numId w:val="1"/>
                    </w:numPr>
                    <w:suppressAutoHyphens/>
                    <w:autoSpaceDN/>
                    <w:adjustRightInd/>
                    <w:ind w:left="502"/>
                  </w:pPr>
                  <w:r>
                    <w:t>Došlá pošta</w:t>
                  </w:r>
                </w:p>
                <w:p w14:paraId="10A9EE2B" w14:textId="77777777" w:rsidR="00B54788" w:rsidRDefault="00B54788" w:rsidP="00B54788">
                  <w:pPr>
                    <w:numPr>
                      <w:ilvl w:val="0"/>
                      <w:numId w:val="1"/>
                    </w:numPr>
                    <w:suppressAutoHyphens/>
                    <w:autoSpaceDN/>
                    <w:adjustRightInd/>
                    <w:ind w:left="502"/>
                  </w:pPr>
                  <w:r>
                    <w:t>Žádosti od občanů</w:t>
                  </w:r>
                </w:p>
                <w:p w14:paraId="6222A223" w14:textId="77777777" w:rsidR="00B54788" w:rsidRDefault="00B54788" w:rsidP="00B54788">
                  <w:pPr>
                    <w:numPr>
                      <w:ilvl w:val="0"/>
                      <w:numId w:val="1"/>
                    </w:numPr>
                    <w:suppressAutoHyphens/>
                    <w:autoSpaceDN/>
                    <w:adjustRightInd/>
                    <w:ind w:left="502"/>
                  </w:pPr>
                  <w:r>
                    <w:t>Diskuse</w:t>
                  </w:r>
                </w:p>
                <w:p w14:paraId="65B31398" w14:textId="77777777" w:rsidR="00B54788" w:rsidRDefault="00B54788" w:rsidP="00B54788">
                  <w:pPr>
                    <w:numPr>
                      <w:ilvl w:val="0"/>
                      <w:numId w:val="1"/>
                    </w:numPr>
                    <w:suppressAutoHyphens/>
                    <w:autoSpaceDN/>
                    <w:adjustRightInd/>
                    <w:ind w:left="502"/>
                  </w:pPr>
                  <w:r>
                    <w:t>Závěr</w:t>
                  </w:r>
                </w:p>
                <w:p w14:paraId="2203AA3A" w14:textId="77777777" w:rsidR="006310A9" w:rsidRPr="00141BFC" w:rsidRDefault="006310A9" w:rsidP="00B54788">
                  <w:pPr>
                    <w:suppressAutoHyphens/>
                    <w:autoSpaceDN/>
                    <w:adjustRightInd/>
                    <w:ind w:left="501"/>
                    <w:rPr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61AB11CB" w14:textId="77777777" w:rsidR="006310A9" w:rsidRPr="00656CA2" w:rsidRDefault="006310A9" w:rsidP="006310A9">
            <w:pPr>
              <w:rPr>
                <w:iCs/>
                <w:szCs w:val="24"/>
              </w:rPr>
            </w:pPr>
          </w:p>
        </w:tc>
      </w:tr>
    </w:tbl>
    <w:p w14:paraId="10D417AC" w14:textId="77777777" w:rsidR="006310A9" w:rsidRPr="00957945" w:rsidRDefault="006310A9" w:rsidP="006310A9">
      <w:pPr>
        <w:ind w:left="4248"/>
        <w:jc w:val="center"/>
        <w:rPr>
          <w:sz w:val="22"/>
          <w:szCs w:val="22"/>
        </w:rPr>
      </w:pPr>
      <w:r>
        <w:rPr>
          <w:sz w:val="22"/>
          <w:szCs w:val="22"/>
        </w:rPr>
        <w:t>Petr Vít</w:t>
      </w:r>
    </w:p>
    <w:p w14:paraId="339CE871" w14:textId="77777777" w:rsidR="006310A9" w:rsidRPr="00957945" w:rsidRDefault="006310A9" w:rsidP="006310A9">
      <w:pPr>
        <w:ind w:left="4248"/>
        <w:jc w:val="center"/>
        <w:rPr>
          <w:i/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Černiv</w:t>
      </w:r>
    </w:p>
    <w:p w14:paraId="258E116B" w14:textId="77777777" w:rsidR="006310A9" w:rsidRPr="00957945" w:rsidRDefault="006310A9" w:rsidP="006310A9">
      <w:pPr>
        <w:ind w:left="4248"/>
        <w:jc w:val="center"/>
        <w:rPr>
          <w:i/>
          <w:sz w:val="22"/>
          <w:szCs w:val="22"/>
        </w:rPr>
      </w:pPr>
    </w:p>
    <w:p w14:paraId="563EEB98" w14:textId="65F6B804" w:rsidR="006310A9" w:rsidRPr="00957945" w:rsidRDefault="006310A9" w:rsidP="006310A9">
      <w:pPr>
        <w:rPr>
          <w:sz w:val="22"/>
          <w:szCs w:val="22"/>
        </w:rPr>
      </w:pPr>
      <w:r w:rsidRPr="00957945">
        <w:rPr>
          <w:sz w:val="22"/>
          <w:szCs w:val="22"/>
        </w:rPr>
        <w:t>Vyvěšeno na úřední desce dne:</w:t>
      </w:r>
      <w:r w:rsidR="00006A0F">
        <w:rPr>
          <w:sz w:val="22"/>
          <w:szCs w:val="22"/>
        </w:rPr>
        <w:t xml:space="preserve"> </w:t>
      </w:r>
      <w:r w:rsidR="0024389D">
        <w:rPr>
          <w:sz w:val="22"/>
          <w:szCs w:val="22"/>
        </w:rPr>
        <w:t>21.09</w:t>
      </w:r>
      <w:r w:rsidR="004042A3">
        <w:rPr>
          <w:sz w:val="22"/>
          <w:szCs w:val="22"/>
        </w:rPr>
        <w:t>.2026</w:t>
      </w:r>
    </w:p>
    <w:p w14:paraId="46E10920" w14:textId="77777777" w:rsidR="00CB611C" w:rsidRDefault="006310A9">
      <w:r w:rsidRPr="00957945">
        <w:rPr>
          <w:sz w:val="22"/>
          <w:szCs w:val="22"/>
        </w:rPr>
        <w:t>Sejmuto z úřední desky dne:</w:t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  <w:r w:rsidR="00240388">
        <w:tab/>
      </w:r>
    </w:p>
    <w:sectPr w:rsidR="00CB611C" w:rsidSect="0011364A">
      <w:pgSz w:w="11906" w:h="16838"/>
      <w:pgMar w:top="540" w:right="567" w:bottom="540" w:left="567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668A9"/>
    <w:multiLevelType w:val="hybridMultilevel"/>
    <w:tmpl w:val="EED897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C26D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60F570F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859512739">
    <w:abstractNumId w:val="1"/>
  </w:num>
  <w:num w:numId="2" w16cid:durableId="1157649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9497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43"/>
    <w:rsid w:val="00006A0F"/>
    <w:rsid w:val="00027299"/>
    <w:rsid w:val="000847AA"/>
    <w:rsid w:val="000C4C59"/>
    <w:rsid w:val="0011364A"/>
    <w:rsid w:val="001E420D"/>
    <w:rsid w:val="00240388"/>
    <w:rsid w:val="0024389D"/>
    <w:rsid w:val="002546E4"/>
    <w:rsid w:val="002A1FE2"/>
    <w:rsid w:val="002F00CE"/>
    <w:rsid w:val="00346A5B"/>
    <w:rsid w:val="004042A3"/>
    <w:rsid w:val="004C1CEF"/>
    <w:rsid w:val="004C46A3"/>
    <w:rsid w:val="00504AB6"/>
    <w:rsid w:val="005167B1"/>
    <w:rsid w:val="005261CE"/>
    <w:rsid w:val="00530315"/>
    <w:rsid w:val="005419F2"/>
    <w:rsid w:val="005556AF"/>
    <w:rsid w:val="005779BA"/>
    <w:rsid w:val="00597EA3"/>
    <w:rsid w:val="005A62D6"/>
    <w:rsid w:val="005C4ED2"/>
    <w:rsid w:val="005D6CE1"/>
    <w:rsid w:val="005E0E77"/>
    <w:rsid w:val="00627F0D"/>
    <w:rsid w:val="006310A9"/>
    <w:rsid w:val="00725B3C"/>
    <w:rsid w:val="00733CA8"/>
    <w:rsid w:val="00795ABD"/>
    <w:rsid w:val="00796B24"/>
    <w:rsid w:val="007A0ADD"/>
    <w:rsid w:val="007A30AE"/>
    <w:rsid w:val="007C74EC"/>
    <w:rsid w:val="008256F2"/>
    <w:rsid w:val="00846412"/>
    <w:rsid w:val="00847DD1"/>
    <w:rsid w:val="00936396"/>
    <w:rsid w:val="00942518"/>
    <w:rsid w:val="009A791E"/>
    <w:rsid w:val="009A7EFF"/>
    <w:rsid w:val="009C78BB"/>
    <w:rsid w:val="009D0743"/>
    <w:rsid w:val="00AE6093"/>
    <w:rsid w:val="00B37969"/>
    <w:rsid w:val="00B45434"/>
    <w:rsid w:val="00B54788"/>
    <w:rsid w:val="00B91CC2"/>
    <w:rsid w:val="00BF0718"/>
    <w:rsid w:val="00C3105E"/>
    <w:rsid w:val="00C35732"/>
    <w:rsid w:val="00CB611C"/>
    <w:rsid w:val="00CE3B88"/>
    <w:rsid w:val="00D11654"/>
    <w:rsid w:val="00D20A74"/>
    <w:rsid w:val="00D448B7"/>
    <w:rsid w:val="00E27D96"/>
    <w:rsid w:val="00E63F67"/>
    <w:rsid w:val="00E74CEB"/>
    <w:rsid w:val="00E82251"/>
    <w:rsid w:val="00EC7E7A"/>
    <w:rsid w:val="00F01007"/>
    <w:rsid w:val="00F32E85"/>
    <w:rsid w:val="00F44123"/>
    <w:rsid w:val="00F5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BA692"/>
  <w15:docId w15:val="{5E926EA3-C406-4BD6-BE6C-53F47C6F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1364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11364A"/>
    <w:pPr>
      <w:keepNext/>
      <w:ind w:right="-1031"/>
      <w:outlineLvl w:val="0"/>
    </w:pPr>
    <w:rPr>
      <w:b/>
      <w:sz w:val="36"/>
    </w:rPr>
  </w:style>
  <w:style w:type="paragraph" w:styleId="Nadpis2">
    <w:name w:val="heading 2"/>
    <w:basedOn w:val="Normln"/>
    <w:next w:val="Normln"/>
    <w:qFormat/>
    <w:rsid w:val="0011364A"/>
    <w:pPr>
      <w:keepNext/>
      <w:ind w:right="-1031"/>
      <w:outlineLvl w:val="1"/>
    </w:pPr>
    <w:rPr>
      <w:b/>
      <w:sz w:val="28"/>
    </w:rPr>
  </w:style>
  <w:style w:type="paragraph" w:styleId="Nadpis3">
    <w:name w:val="heading 3"/>
    <w:basedOn w:val="Normln"/>
    <w:next w:val="Normln"/>
    <w:qFormat/>
    <w:rsid w:val="0011364A"/>
    <w:pPr>
      <w:keepNext/>
      <w:ind w:right="-1031"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11364A"/>
    <w:pPr>
      <w:keepNext/>
      <w:outlineLvl w:val="3"/>
    </w:pPr>
    <w:rPr>
      <w:b/>
      <w:sz w:val="20"/>
    </w:rPr>
  </w:style>
  <w:style w:type="paragraph" w:styleId="Nadpis5">
    <w:name w:val="heading 5"/>
    <w:basedOn w:val="Normln"/>
    <w:next w:val="Normln"/>
    <w:qFormat/>
    <w:rsid w:val="0011364A"/>
    <w:pPr>
      <w:keepNext/>
      <w:framePr w:w="6124" w:h="2516" w:hSpace="141" w:wrap="auto" w:vAnchor="text" w:hAnchor="page" w:x="5165" w:y="1292"/>
      <w:outlineLvl w:val="4"/>
    </w:pPr>
    <w:rPr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sid w:val="0011364A"/>
    <w:rPr>
      <w:b/>
    </w:rPr>
  </w:style>
  <w:style w:type="character" w:customStyle="1" w:styleId="Hypertextovodkaz1">
    <w:name w:val="Hypertextový odkaz1"/>
    <w:basedOn w:val="Standardnpsmoodstavce"/>
    <w:rsid w:val="0011364A"/>
    <w:rPr>
      <w:color w:val="0000FF"/>
      <w:u w:val="single"/>
    </w:rPr>
  </w:style>
  <w:style w:type="character" w:customStyle="1" w:styleId="Sledovanodkaz1">
    <w:name w:val="Sledovaný odkaz1"/>
    <w:basedOn w:val="Standardnpsmoodstavce"/>
    <w:rsid w:val="0011364A"/>
    <w:rPr>
      <w:color w:val="800080"/>
      <w:u w:val="single"/>
    </w:rPr>
  </w:style>
  <w:style w:type="paragraph" w:styleId="Textbubliny">
    <w:name w:val="Balloon Text"/>
    <w:basedOn w:val="Normln"/>
    <w:semiHidden/>
    <w:rsid w:val="0011364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E6093"/>
    <w:rPr>
      <w:color w:val="0000FF" w:themeColor="hyperlink"/>
      <w:u w:val="single"/>
    </w:rPr>
  </w:style>
  <w:style w:type="paragraph" w:styleId="Zkladntext2">
    <w:name w:val="Body Text 2"/>
    <w:basedOn w:val="Normln"/>
    <w:link w:val="Zkladntext2Char"/>
    <w:semiHidden/>
    <w:rsid w:val="006310A9"/>
    <w:pPr>
      <w:tabs>
        <w:tab w:val="left" w:pos="6804"/>
      </w:tabs>
      <w:suppressAutoHyphens/>
      <w:autoSpaceDN/>
      <w:adjustRightInd/>
      <w:jc w:val="center"/>
    </w:pPr>
    <w:rPr>
      <w:b/>
      <w:sz w:val="52"/>
      <w:szCs w:val="44"/>
      <w:u w:val="single"/>
      <w:lang w:eastAsia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6310A9"/>
    <w:rPr>
      <w:b/>
      <w:sz w:val="52"/>
      <w:szCs w:val="44"/>
      <w:u w:val="single"/>
      <w:lang w:eastAsia="ar-SA"/>
    </w:rPr>
  </w:style>
  <w:style w:type="paragraph" w:styleId="Nzev">
    <w:name w:val="Title"/>
    <w:basedOn w:val="Normln"/>
    <w:link w:val="NzevChar"/>
    <w:qFormat/>
    <w:rsid w:val="006310A9"/>
    <w:pPr>
      <w:overflowPunct/>
      <w:autoSpaceDE/>
      <w:autoSpaceDN/>
      <w:adjustRightInd/>
      <w:jc w:val="center"/>
      <w:textAlignment w:val="auto"/>
    </w:pPr>
    <w:rPr>
      <w:b/>
      <w:sz w:val="28"/>
      <w:u w:val="single"/>
    </w:rPr>
  </w:style>
  <w:style w:type="character" w:customStyle="1" w:styleId="NzevChar">
    <w:name w:val="Název Char"/>
    <w:basedOn w:val="Standardnpsmoodstavce"/>
    <w:link w:val="Nzev"/>
    <w:rsid w:val="006310A9"/>
    <w:rPr>
      <w:b/>
      <w:sz w:val="28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BF0718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BF0718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2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cerniv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ocuments\Vlastn&#237;%20&#353;ablony%20Office\Hl_pap&#237;r_OBEC%20%20&#268;ERNIV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Hl_papír_OBEC  ČERNIV</Template>
  <TotalTime>3</TotalTime>
  <Pages>1</Pages>
  <Words>195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 ČERNIV</vt:lpstr>
    </vt:vector>
  </TitlesOfParts>
  <Company>RODINA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ČERNIV</dc:title>
  <dc:creator>Uživatel systému Windows</dc:creator>
  <cp:lastModifiedBy>Petr Vít</cp:lastModifiedBy>
  <cp:revision>2</cp:revision>
  <cp:lastPrinted>2026-08-24T17:57:00Z</cp:lastPrinted>
  <dcterms:created xsi:type="dcterms:W3CDTF">2026-09-22T13:17:00Z</dcterms:created>
  <dcterms:modified xsi:type="dcterms:W3CDTF">2026-09-22T13:17:00Z</dcterms:modified>
</cp:coreProperties>
</file>